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60495D11" w:rsidR="00CE0DA7" w:rsidRPr="00195A70" w:rsidRDefault="00B522B4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 xml:space="preserve">CAMPTON AND CHICKSANDS PARISH COUNCIL </w:t>
      </w:r>
      <w:r w:rsidR="00CE0DA7" w:rsidRPr="00195A70">
        <w:rPr>
          <w:rFonts w:ascii="Arial" w:hAnsi="Arial" w:cs="Arial"/>
          <w:color w:val="5A5A5A"/>
          <w:lang w:eastAsia="en-GB"/>
        </w:rPr>
        <w:t>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230BF241" w14:textId="77777777" w:rsidR="00B522B4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r w:rsidR="00B522B4">
              <w:rPr>
                <w:rFonts w:ascii="Arial" w:hAnsi="Arial" w:cs="Arial"/>
                <w:color w:val="5A5A5A"/>
                <w:lang w:eastAsia="en-GB"/>
              </w:rPr>
              <w:t xml:space="preserve"> TAMMY MEDLEY, 24 NUNEHAM GROVE. WESTCROFT, MILTON KEYNES, MK44DH. </w:t>
            </w:r>
          </w:p>
          <w:p w14:paraId="2998FA70" w14:textId="4BAF66EA" w:rsidR="00CE0DA7" w:rsidRPr="00195A70" w:rsidRDefault="00B522B4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>CLERK TO THE COUNCIL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29A914A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Copies will be provided to any local government elector on payment </w:t>
            </w:r>
            <w:proofErr w:type="gramStart"/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of </w:t>
            </w:r>
            <w:r w:rsidR="00B522B4">
              <w:rPr>
                <w:rFonts w:ascii="Arial" w:hAnsi="Arial" w:cs="Arial"/>
                <w:color w:val="5A5A5A"/>
                <w:lang w:eastAsia="en-GB"/>
              </w:rPr>
              <w:t xml:space="preserve"> To</w:t>
            </w:r>
            <w:proofErr w:type="gramEnd"/>
            <w:r w:rsidR="00B522B4">
              <w:rPr>
                <w:rFonts w:ascii="Arial" w:hAnsi="Arial" w:cs="Arial"/>
                <w:color w:val="5A5A5A"/>
                <w:lang w:eastAsia="en-GB"/>
              </w:rPr>
              <w:t xml:space="preserve"> be confirmed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7D4014F4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B522B4">
              <w:rPr>
                <w:rFonts w:ascii="Arial" w:hAnsi="Arial" w:cs="Arial"/>
                <w:color w:val="5A5A5A"/>
                <w:lang w:eastAsia="en-GB"/>
              </w:rPr>
              <w:t>Tammy Medley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29F2F13C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B522B4">
              <w:rPr>
                <w:rFonts w:ascii="Arial" w:hAnsi="Arial" w:cs="Arial"/>
                <w:color w:val="5A5A5A"/>
                <w:lang w:eastAsia="en-GB"/>
              </w:rPr>
              <w:t>30</w:t>
            </w:r>
            <w:r w:rsidR="00B522B4" w:rsidRPr="00B522B4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B522B4">
              <w:rPr>
                <w:rFonts w:ascii="Arial" w:hAnsi="Arial" w:cs="Arial"/>
                <w:color w:val="5A5A5A"/>
                <w:lang w:eastAsia="en-GB"/>
              </w:rPr>
              <w:t xml:space="preserve"> September 2026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7F94" w14:textId="77777777" w:rsidR="004A1E3F" w:rsidRDefault="004A1E3F">
      <w:r>
        <w:separator/>
      </w:r>
    </w:p>
  </w:endnote>
  <w:endnote w:type="continuationSeparator" w:id="0">
    <w:p w14:paraId="46DF48CF" w14:textId="77777777" w:rsidR="004A1E3F" w:rsidRDefault="004A1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F8140" w14:textId="77777777" w:rsidR="004A1E3F" w:rsidRDefault="004A1E3F">
      <w:r>
        <w:separator/>
      </w:r>
    </w:p>
  </w:footnote>
  <w:footnote w:type="continuationSeparator" w:id="0">
    <w:p w14:paraId="559E6824" w14:textId="77777777" w:rsidR="004A1E3F" w:rsidRDefault="004A1E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4A1E3F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522B4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41D9D"/>
    <w:rsid w:val="00D91846"/>
    <w:rsid w:val="00DD4F35"/>
    <w:rsid w:val="00DE585F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2</TotalTime>
  <Pages>1</Pages>
  <Words>159</Words>
  <Characters>1056</Characters>
  <Application>Microsoft Office Word</Application>
  <DocSecurity>0</DocSecurity>
  <Lines>48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Tammy Medley</cp:lastModifiedBy>
  <cp:revision>2</cp:revision>
  <cp:lastPrinted>2016-01-05T15:13:00Z</cp:lastPrinted>
  <dcterms:created xsi:type="dcterms:W3CDTF">2026-09-29T07:29:00Z</dcterms:created>
  <dcterms:modified xsi:type="dcterms:W3CDTF">2026-09-29T07:29:00Z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